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18C4B" w14:textId="3041515C" w:rsidR="004848C8" w:rsidRDefault="004848C8" w:rsidP="00877008">
      <w:pPr>
        <w:pStyle w:val="Titel"/>
      </w:pPr>
      <w:bookmarkStart w:id="0" w:name="_Toc393791353"/>
      <w:bookmarkStart w:id="1" w:name="_Toc393870605"/>
      <w:bookmarkStart w:id="2" w:name="_Toc393870855"/>
      <w:bookmarkStart w:id="3" w:name="_Toc393870904"/>
    </w:p>
    <w:p w14:paraId="11A18FDF" w14:textId="268A478A" w:rsidR="00E86F2D" w:rsidRPr="00E86F2D" w:rsidRDefault="00924E4D" w:rsidP="00E86F2D">
      <w:pPr>
        <w:pStyle w:val="Titel"/>
        <w:jc w:val="center"/>
      </w:pPr>
      <w:r>
        <w:t>artikel</w:t>
      </w:r>
      <w:r w:rsidR="00E86F2D">
        <w:t xml:space="preserve"> en social media-post</w:t>
      </w:r>
    </w:p>
    <w:p w14:paraId="5FA560F0" w14:textId="77777777" w:rsidR="0001491A" w:rsidRPr="0001491A" w:rsidRDefault="0001491A" w:rsidP="0001491A"/>
    <w:p w14:paraId="55704FAF" w14:textId="2B670EC5" w:rsidR="0043361D" w:rsidRPr="00EE3021" w:rsidRDefault="00FB0FA8" w:rsidP="0001491A">
      <w:pPr>
        <w:jc w:val="center"/>
      </w:pPr>
      <w:r>
        <w:rPr>
          <w:noProof/>
        </w:rPr>
        <w:drawing>
          <wp:inline distT="0" distB="0" distL="0" distR="0" wp14:anchorId="2BAE5E41" wp14:editId="723D9D65">
            <wp:extent cx="4857750" cy="2428875"/>
            <wp:effectExtent l="0" t="0" r="0" b="9525"/>
            <wp:docPr id="5" name="Afbeelding 5" descr="Afbeelding met tekst, schip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ieuws folder contact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9494" cy="242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94F9" w14:textId="031FE29E" w:rsidR="0001491A" w:rsidRDefault="0001491A" w:rsidP="00EE3021">
      <w:pPr>
        <w:pStyle w:val="Titel"/>
        <w:jc w:val="center"/>
      </w:pPr>
    </w:p>
    <w:bookmarkEnd w:id="0"/>
    <w:bookmarkEnd w:id="1"/>
    <w:bookmarkEnd w:id="2"/>
    <w:bookmarkEnd w:id="3"/>
    <w:p w14:paraId="76800A29" w14:textId="04E7FFE7" w:rsidR="00FA0428" w:rsidRDefault="00E86F2D" w:rsidP="00EE3021">
      <w:pPr>
        <w:pStyle w:val="Titel"/>
        <w:jc w:val="center"/>
      </w:pPr>
      <w:r>
        <w:t xml:space="preserve">over contactonderzoek </w:t>
      </w:r>
      <w:r>
        <w:br/>
        <w:t>bij COvid-19</w:t>
      </w:r>
    </w:p>
    <w:p w14:paraId="09ED9E3A" w14:textId="5B58A4EB" w:rsidR="003B737D" w:rsidRDefault="003B737D">
      <w:r>
        <w:br w:type="page"/>
      </w:r>
    </w:p>
    <w:p w14:paraId="105F1748" w14:textId="46E55FBC" w:rsidR="00D35D7F" w:rsidRPr="00FB0FA8" w:rsidRDefault="00E86F2D" w:rsidP="00D35D7F">
      <w:pPr>
        <w:rPr>
          <w:b/>
          <w:bCs/>
        </w:rPr>
      </w:pPr>
      <w:r w:rsidRPr="00FB0FA8">
        <w:rPr>
          <w:b/>
          <w:bCs/>
        </w:rPr>
        <w:lastRenderedPageBreak/>
        <w:t>Bericht voor website of lokaal infoblad:</w:t>
      </w:r>
    </w:p>
    <w:p w14:paraId="67FE3FFE" w14:textId="2C7B72C3" w:rsidR="00D35D7F" w:rsidRDefault="00E86F2D" w:rsidP="00D35D7F">
      <w:pPr>
        <w:pStyle w:val="Bodytekstgeenwitruimte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Contactonderzoek Covid-19: samen het virus vertragen</w:t>
      </w:r>
    </w:p>
    <w:p w14:paraId="18E821E6" w14:textId="77777777" w:rsidR="00D35D7F" w:rsidRPr="00D35D7F" w:rsidRDefault="00D35D7F" w:rsidP="00D35D7F">
      <w:pPr>
        <w:pStyle w:val="Bodytekstgeenwitruimte"/>
        <w:rPr>
          <w:color w:val="FF0000"/>
          <w:sz w:val="44"/>
          <w:szCs w:val="44"/>
        </w:rPr>
      </w:pPr>
    </w:p>
    <w:p w14:paraId="5BA25E63" w14:textId="77777777" w:rsidR="00E86F2D" w:rsidRDefault="00E86F2D" w:rsidP="00E86F2D">
      <w:pPr>
        <w:pStyle w:val="Bodytekstnieuwealinea"/>
      </w:pPr>
      <w:r>
        <w:t xml:space="preserve">Om te vermijden dat COVID-19 zich snel verspreidt onder de mensen, doet de Vlaamse overheid aan contactonderzoek. </w:t>
      </w:r>
    </w:p>
    <w:p w14:paraId="7F0BE250" w14:textId="2F7E5243" w:rsidR="00E86F2D" w:rsidRDefault="00E86F2D" w:rsidP="00E86F2D">
      <w:pPr>
        <w:pStyle w:val="Bodytekstnieuwealinea"/>
      </w:pPr>
      <w:r>
        <w:t>Heb je klachten zoals hoesten, pijn aan de borst, verlies van reuk of smaak of koorts?  Blijf dan meteen thuis en bel je huisarts.</w:t>
      </w:r>
    </w:p>
    <w:p w14:paraId="654F24C0" w14:textId="77777777" w:rsidR="00FB0FA8" w:rsidRDefault="00E86F2D" w:rsidP="00E86F2D">
      <w:pPr>
        <w:pStyle w:val="Bodytekstnieuwealinea"/>
      </w:pPr>
      <w:r>
        <w:t xml:space="preserve">Wanneer je na klachten positief test en dus besmet bent met het virus, start het contactonderzoek. </w:t>
      </w:r>
      <w:r w:rsidR="00FB0FA8">
        <w:t>Een medewerker van de overheid belt je op</w:t>
      </w:r>
      <w:r>
        <w:t xml:space="preserve"> of </w:t>
      </w:r>
      <w:r w:rsidR="00FB0FA8">
        <w:t>komt bij je langs</w:t>
      </w:r>
      <w:r>
        <w:t xml:space="preserve"> (als telefonisch contact niet kan) om met jou te overlopen met wie je contact hebt gehad. </w:t>
      </w:r>
    </w:p>
    <w:p w14:paraId="05F61BEA" w14:textId="11B6E3E1" w:rsidR="00E86F2D" w:rsidRDefault="00FB0FA8" w:rsidP="00E86F2D">
      <w:pPr>
        <w:pStyle w:val="Bodytekstnieuwealinea"/>
      </w:pPr>
      <w:r>
        <w:t xml:space="preserve">Jouw contacten </w:t>
      </w:r>
      <w:r w:rsidR="00E86F2D">
        <w:t>worden vervolgens, ook via telefoon of huisbezoek, geïnformeerd dat ze in contact zijn geweest zijn met iemand die COVID-19 heeft</w:t>
      </w:r>
      <w:r>
        <w:t>. Wie dat is, wordt er niet bij verteld.</w:t>
      </w:r>
      <w:r w:rsidR="00E86F2D">
        <w:t xml:space="preserve"> Zo kunnen ze zelf vermijden dat zij andere mensen uit hun omgeving ook ziek maken.</w:t>
      </w:r>
    </w:p>
    <w:p w14:paraId="4D99956E" w14:textId="77777777" w:rsidR="00E86F2D" w:rsidRDefault="00E86F2D" w:rsidP="00E86F2D">
      <w:pPr>
        <w:pStyle w:val="Bodytekstnieuwealinea"/>
      </w:pPr>
      <w:r>
        <w:t>Er wordt steeds gewerkt met vaste nummers: T 02 214 19 19 of sms 8811. De contactpersonen krijgen niet te horen wie de besmette persoon is.</w:t>
      </w:r>
    </w:p>
    <w:p w14:paraId="18068A5C" w14:textId="161C437A" w:rsidR="00E86F2D" w:rsidRDefault="00E86F2D" w:rsidP="00E86F2D">
      <w:pPr>
        <w:pStyle w:val="Bodytekstnieuwealinea"/>
      </w:pPr>
      <w:r>
        <w:t xml:space="preserve">Je vindt meer info in </w:t>
      </w:r>
      <w:hyperlink r:id="rId9" w:history="1">
        <w:r w:rsidRPr="00FB0FA8">
          <w:rPr>
            <w:rStyle w:val="Hyperlink"/>
          </w:rPr>
          <w:t>dit filmpje</w:t>
        </w:r>
      </w:hyperlink>
      <w:r>
        <w:t xml:space="preserve">. Lees </w:t>
      </w:r>
      <w:r w:rsidR="00FB0FA8">
        <w:t xml:space="preserve">er </w:t>
      </w:r>
      <w:r>
        <w:t xml:space="preserve">gerust ook de </w:t>
      </w:r>
      <w:hyperlink r:id="rId10" w:history="1">
        <w:r>
          <w:rPr>
            <w:rStyle w:val="Hyperlink"/>
            <w:rFonts w:ascii="Source Sans Pro" w:hAnsi="Source Sans Pro" w:cs="Arial"/>
          </w:rPr>
          <w:t>folde</w:t>
        </w:r>
        <w:r w:rsidR="00FB0FA8">
          <w:rPr>
            <w:rStyle w:val="Hyperlink"/>
            <w:rFonts w:ascii="Source Sans Pro" w:hAnsi="Source Sans Pro" w:cs="Arial"/>
          </w:rPr>
          <w:t>r van de overheid</w:t>
        </w:r>
      </w:hyperlink>
      <w:r>
        <w:t xml:space="preserve"> </w:t>
      </w:r>
      <w:r w:rsidR="00FB0FA8">
        <w:t xml:space="preserve">op </w:t>
      </w:r>
      <w:r>
        <w:t>na.</w:t>
      </w:r>
    </w:p>
    <w:p w14:paraId="11F5EAEB" w14:textId="36B43AA1" w:rsidR="008F15C6" w:rsidRDefault="008F15C6">
      <w:r>
        <w:br w:type="page"/>
      </w:r>
    </w:p>
    <w:p w14:paraId="68EE5116" w14:textId="77777777" w:rsidR="008F15C6" w:rsidRPr="008F15C6" w:rsidRDefault="008F15C6" w:rsidP="008F15C6">
      <w:pPr>
        <w:rPr>
          <w:b/>
          <w:bCs/>
        </w:rPr>
      </w:pPr>
      <w:r w:rsidRPr="008F15C6">
        <w:rPr>
          <w:b/>
          <w:bCs/>
        </w:rPr>
        <w:lastRenderedPageBreak/>
        <w:t>Facebookbericht contactonderzoek COVID-19</w:t>
      </w:r>
    </w:p>
    <w:p w14:paraId="19A9B4ED" w14:textId="54853745" w:rsidR="008F15C6" w:rsidRDefault="00906678" w:rsidP="008F15C6">
      <w:r>
        <w:t>De contactonderzoekers zijn gestart. Wat gebeurt er precies wanneer je positief test op corona? Hoe gaat het contactonderzoek in zijn werk</w:t>
      </w:r>
      <w:r w:rsidR="008F15C6">
        <w:t>? Bekijk onderstaand filmpje voor alle info.</w:t>
      </w:r>
    </w:p>
    <w:p w14:paraId="1E8EAC36" w14:textId="475821A3" w:rsidR="008F15C6" w:rsidRDefault="008F15C6" w:rsidP="008F15C6">
      <w:r>
        <w:t xml:space="preserve">Wil je alles nog eens nalezen, dan kan </w:t>
      </w:r>
      <w:r w:rsidR="00906678">
        <w:t>dat</w:t>
      </w:r>
      <w:r>
        <w:t xml:space="preserve"> </w:t>
      </w:r>
      <w:hyperlink r:id="rId11" w:history="1">
        <w:r>
          <w:rPr>
            <w:rStyle w:val="Hyperlink"/>
          </w:rPr>
          <w:t>hier</w:t>
        </w:r>
      </w:hyperlink>
      <w:r>
        <w:t>.</w:t>
      </w:r>
    </w:p>
    <w:p w14:paraId="19130C9A" w14:textId="77777777" w:rsidR="008F15C6" w:rsidRDefault="008F15C6" w:rsidP="00D35D7F">
      <w:pPr>
        <w:pStyle w:val="Bodytekstgeenwitruimte"/>
        <w:rPr>
          <w:rStyle w:val="Benadrukkingkapitaal"/>
          <w:caps w:val="0"/>
          <w:color w:val="auto"/>
        </w:rPr>
      </w:pPr>
    </w:p>
    <w:p w14:paraId="2A8F951B" w14:textId="164785DA" w:rsidR="00FB0FA8" w:rsidRDefault="00FB0FA8" w:rsidP="00D35D7F">
      <w:pPr>
        <w:pStyle w:val="Bodytekstgeenwitruimte"/>
        <w:rPr>
          <w:rStyle w:val="Benadrukkingkapitaal"/>
          <w:caps w:val="0"/>
          <w:color w:val="auto"/>
        </w:rPr>
      </w:pPr>
      <w:r>
        <w:rPr>
          <w:noProof/>
        </w:rPr>
        <w:drawing>
          <wp:inline distT="0" distB="0" distL="0" distR="0" wp14:anchorId="593A0E91" wp14:editId="6017C6F6">
            <wp:extent cx="4572000" cy="3429000"/>
            <wp:effectExtent l="0" t="0" r="0" b="0"/>
            <wp:docPr id="7" name="Video 7" descr="Contactonderzoek - samen het coronavirus vertrage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deo 7" descr="Contactonderzoek - samen het coronavirus vertragen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C809E66F-F1BF-436E-b5F7-EEA9579F0CBA}">
                          <wp15:webVideoPr xmlns:wp15="http://schemas.microsoft.com/office/word/2012/wordprocessingDrawing" embeddedHtml="&lt;iframe width=&quot;459&quot; height=&quot;344&quot; src=&quot;https://www.youtube.com/embed/dF6qpbC4olA?feature=oembed&quot; frameborder=&quot;0&quot; allow=&quot;accelerometer; autoplay; encrypted-media; gyroscope; picture-in-picture&quot; allowfullscreen=&quot;&quot;&gt;&lt;/iframe&gt;" h="344" w="4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2BB36" w14:textId="77777777" w:rsidR="008F15C6" w:rsidRDefault="008F15C6" w:rsidP="008F15C6">
      <w:pPr>
        <w:pStyle w:val="Bodytekstgeenwitruimte"/>
        <w:rPr>
          <w:rStyle w:val="Benadrukkingkapitaal"/>
          <w:caps w:val="0"/>
          <w:color w:val="auto"/>
        </w:rPr>
      </w:pPr>
    </w:p>
    <w:p w14:paraId="4043E4BF" w14:textId="6A84DF7B" w:rsidR="008F15C6" w:rsidRDefault="008F15C6" w:rsidP="008F15C6">
      <w:pPr>
        <w:pStyle w:val="Bodytekstgeenwitruimte"/>
      </w:pPr>
      <w:r>
        <w:rPr>
          <w:rStyle w:val="Benadrukkingkapitaal"/>
          <w:caps w:val="0"/>
          <w:color w:val="auto"/>
        </w:rPr>
        <w:t xml:space="preserve">YouTube-link naar filmpje: </w:t>
      </w:r>
      <w:hyperlink r:id="rId14" w:history="1">
        <w:r>
          <w:rPr>
            <w:rStyle w:val="Hyperlink"/>
          </w:rPr>
          <w:t>https://www.youtube.com/watch?time_continue=1&amp;v=dF6qpbC4olA&amp;feature=emb_logo</w:t>
        </w:r>
      </w:hyperlink>
    </w:p>
    <w:p w14:paraId="067E5BDC" w14:textId="3896C929" w:rsidR="008F15C6" w:rsidRDefault="008F15C6" w:rsidP="008F15C6">
      <w:pPr>
        <w:pStyle w:val="Bodytekstgeenwitruimte"/>
      </w:pPr>
    </w:p>
    <w:p w14:paraId="0BAFF341" w14:textId="77777777" w:rsidR="008F15C6" w:rsidRDefault="008F15C6" w:rsidP="008F15C6">
      <w:pPr>
        <w:pStyle w:val="Bodytekstgeenwitruimte"/>
      </w:pPr>
    </w:p>
    <w:p w14:paraId="50E6C5ED" w14:textId="77777777" w:rsidR="008F15C6" w:rsidRPr="00486973" w:rsidRDefault="008F15C6" w:rsidP="00D35D7F">
      <w:pPr>
        <w:pStyle w:val="Bodytekstgeenwitruimte"/>
        <w:rPr>
          <w:rStyle w:val="Benadrukkingkapitaal"/>
          <w:caps w:val="0"/>
          <w:color w:val="auto"/>
        </w:rPr>
      </w:pPr>
    </w:p>
    <w:sectPr w:rsidR="008F15C6" w:rsidRPr="00486973" w:rsidSect="00E87F4E"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46CA1" w14:textId="77777777" w:rsidR="00C80A48" w:rsidRDefault="00C80A48" w:rsidP="00C95B5E">
      <w:r>
        <w:separator/>
      </w:r>
    </w:p>
  </w:endnote>
  <w:endnote w:type="continuationSeparator" w:id="0">
    <w:p w14:paraId="1B481DFC" w14:textId="77777777" w:rsidR="00C80A48" w:rsidRDefault="00C80A48" w:rsidP="00C95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F7FFC" w14:textId="77777777" w:rsidR="00394940" w:rsidRPr="00EB7F97" w:rsidRDefault="00927F42" w:rsidP="006B7C2A">
    <w:pPr>
      <w:pStyle w:val="Voettekst"/>
      <w:tabs>
        <w:tab w:val="clear" w:pos="9072"/>
        <w:tab w:val="center" w:pos="-426"/>
        <w:tab w:val="right" w:pos="9638"/>
      </w:tabs>
      <w:ind w:left="-567" w:firstLine="141"/>
      <w:rPr>
        <w:sz w:val="18"/>
        <w:szCs w:val="18"/>
      </w:rPr>
    </w:pPr>
    <w:r w:rsidRPr="00EB7F97">
      <w:rPr>
        <w:noProof/>
        <w:sz w:val="18"/>
        <w:szCs w:val="18"/>
        <w:lang w:eastAsia="nl-BE"/>
      </w:rPr>
      <w:drawing>
        <wp:anchor distT="0" distB="0" distL="114300" distR="114300" simplePos="0" relativeHeight="251664384" behindDoc="1" locked="0" layoutInCell="1" allowOverlap="1" wp14:anchorId="181E56FD" wp14:editId="5EFBE427">
          <wp:simplePos x="0" y="0"/>
          <wp:positionH relativeFrom="column">
            <wp:posOffset>-720090</wp:posOffset>
          </wp:positionH>
          <wp:positionV relativeFrom="paragraph">
            <wp:posOffset>-1521460</wp:posOffset>
          </wp:positionV>
          <wp:extent cx="7560000" cy="1803917"/>
          <wp:effectExtent l="0" t="0" r="3175" b="6350"/>
          <wp:wrapNone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 210x50_linkerpag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03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940" w:rsidRPr="00EB7F97">
      <w:rPr>
        <w:sz w:val="18"/>
        <w:szCs w:val="18"/>
      </w:rPr>
      <w:fldChar w:fldCharType="begin"/>
    </w:r>
    <w:r w:rsidR="00394940" w:rsidRPr="00EB7F97">
      <w:rPr>
        <w:sz w:val="18"/>
        <w:szCs w:val="18"/>
      </w:rPr>
      <w:instrText>PAGE   \* MERGEFORMAT</w:instrText>
    </w:r>
    <w:r w:rsidR="00394940" w:rsidRPr="00EB7F97">
      <w:rPr>
        <w:sz w:val="18"/>
        <w:szCs w:val="18"/>
      </w:rPr>
      <w:fldChar w:fldCharType="separate"/>
    </w:r>
    <w:r w:rsidR="0071014B" w:rsidRPr="0071014B">
      <w:rPr>
        <w:noProof/>
        <w:sz w:val="18"/>
        <w:szCs w:val="18"/>
        <w:lang w:val="nl-NL"/>
      </w:rPr>
      <w:t>2</w:t>
    </w:r>
    <w:r w:rsidR="00394940" w:rsidRPr="00EB7F97">
      <w:rPr>
        <w:sz w:val="18"/>
        <w:szCs w:val="18"/>
      </w:rPr>
      <w:fldChar w:fldCharType="end"/>
    </w:r>
    <w:r w:rsidR="006B7C2A">
      <w:rPr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B5C25" w14:textId="501AAA3F" w:rsidR="00486973" w:rsidRPr="00EB7F97" w:rsidRDefault="0001491A" w:rsidP="00EB7F97">
    <w:pPr>
      <w:pStyle w:val="Voettekst"/>
      <w:tabs>
        <w:tab w:val="clear" w:pos="9072"/>
        <w:tab w:val="center" w:pos="9441"/>
      </w:tabs>
      <w:rPr>
        <w:sz w:val="18"/>
        <w:szCs w:val="18"/>
      </w:rPr>
    </w:pPr>
    <w:r>
      <w:rPr>
        <w:noProof/>
        <w:lang w:eastAsia="nl-BE"/>
      </w:rPr>
      <w:drawing>
        <wp:anchor distT="0" distB="0" distL="114300" distR="114300" simplePos="0" relativeHeight="251674624" behindDoc="1" locked="0" layoutInCell="1" allowOverlap="1" wp14:anchorId="7079A63D" wp14:editId="47B7160F">
          <wp:simplePos x="0" y="0"/>
          <wp:positionH relativeFrom="column">
            <wp:posOffset>-419100</wp:posOffset>
          </wp:positionH>
          <wp:positionV relativeFrom="paragraph">
            <wp:posOffset>-427990</wp:posOffset>
          </wp:positionV>
          <wp:extent cx="4013200" cy="614161"/>
          <wp:effectExtent l="0" t="0" r="635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enjamin\AppData\Local\Microsoft\Windows\INetCache\Content.Word\footer 210x50_eerste pagin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13200" cy="614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F97" w:rsidRPr="00EB7F97">
      <w:rPr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12337" w14:textId="7E50EB12" w:rsidR="00394940" w:rsidRDefault="00394940" w:rsidP="00560FF1">
    <w:pPr>
      <w:pStyle w:val="Voettekst"/>
      <w:tabs>
        <w:tab w:val="clear" w:pos="9072"/>
        <w:tab w:val="left" w:pos="3660"/>
        <w:tab w:val="center" w:pos="4436"/>
      </w:tabs>
    </w:pPr>
    <w:r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6CF78442" wp14:editId="1E28EC57">
          <wp:simplePos x="0" y="0"/>
          <wp:positionH relativeFrom="column">
            <wp:posOffset>-339090</wp:posOffset>
          </wp:positionH>
          <wp:positionV relativeFrom="paragraph">
            <wp:posOffset>-445770</wp:posOffset>
          </wp:positionV>
          <wp:extent cx="4013200" cy="614161"/>
          <wp:effectExtent l="0" t="0" r="635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enjamin\AppData\Local\Microsoft\Windows\INetCache\Content.Word\footer 210x50_eerste pagin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13200" cy="614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0FF1">
      <w:tab/>
    </w:r>
    <w:r w:rsidR="00560FF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88A37" w14:textId="77777777" w:rsidR="00C80A48" w:rsidRDefault="00C80A48" w:rsidP="00C95B5E">
      <w:r>
        <w:separator/>
      </w:r>
    </w:p>
  </w:footnote>
  <w:footnote w:type="continuationSeparator" w:id="0">
    <w:p w14:paraId="65B9A7D3" w14:textId="77777777" w:rsidR="00C80A48" w:rsidRDefault="00C80A48" w:rsidP="00C95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CEEEC" w14:textId="0EA28CB4" w:rsidR="008E0EED" w:rsidRDefault="008E0EED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68480" behindDoc="0" locked="1" layoutInCell="1" allowOverlap="1" wp14:anchorId="0CFC9E86" wp14:editId="4526A285">
          <wp:simplePos x="0" y="0"/>
          <wp:positionH relativeFrom="margin">
            <wp:posOffset>4977765</wp:posOffset>
          </wp:positionH>
          <wp:positionV relativeFrom="margin">
            <wp:posOffset>-487045</wp:posOffset>
          </wp:positionV>
          <wp:extent cx="1475740" cy="748665"/>
          <wp:effectExtent l="0" t="0" r="0" b="0"/>
          <wp:wrapSquare wrapText="bothSides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ECHELEN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740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CE109C" w14:textId="77777777" w:rsidR="008E0EED" w:rsidRDefault="008E0EE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A705B"/>
    <w:multiLevelType w:val="multilevel"/>
    <w:tmpl w:val="7962415C"/>
    <w:styleLink w:val="Logoheading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Kop2"/>
      <w:lvlText w:val="%1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Kop3"/>
      <w:lvlText w:val="%1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pStyle w:val="Kop4"/>
      <w:lvlText w:val="%2.%3.%4.%5"/>
      <w:lvlJc w:val="left"/>
      <w:pPr>
        <w:ind w:left="1021" w:hanging="102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7C6839"/>
    <w:multiLevelType w:val="multilevel"/>
    <w:tmpl w:val="309C5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C10C9D"/>
    <w:multiLevelType w:val="multilevel"/>
    <w:tmpl w:val="5B02DD20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Kop1"/>
      <w:lvlText w:val="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021" w:hanging="102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DA58AC"/>
    <w:multiLevelType w:val="multilevel"/>
    <w:tmpl w:val="BE8695A4"/>
    <w:styleLink w:val="Logonummers"/>
    <w:lvl w:ilvl="0">
      <w:start w:val="1"/>
      <w:numFmt w:val="decimal"/>
      <w:pStyle w:val="Bodylijstjegenummerd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680" w:hanging="226"/>
      </w:pPr>
      <w:rPr>
        <w:rFonts w:hint="default"/>
        <w:color w:val="00668B" w:themeColor="text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4C87D22"/>
    <w:multiLevelType w:val="multilevel"/>
    <w:tmpl w:val="81AC19EC"/>
    <w:styleLink w:val="Logobullets"/>
    <w:lvl w:ilvl="0">
      <w:start w:val="1"/>
      <w:numFmt w:val="bullet"/>
      <w:pStyle w:val="Bodylijstje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Calibri" w:hAnsi="Calibri" w:hint="default"/>
      </w:rPr>
    </w:lvl>
    <w:lvl w:ilvl="2">
      <w:start w:val="1"/>
      <w:numFmt w:val="bullet"/>
      <w:lvlText w:val="·"/>
      <w:lvlJc w:val="left"/>
      <w:pPr>
        <w:ind w:left="680" w:hanging="226"/>
      </w:pPr>
      <w:rPr>
        <w:rFonts w:ascii="Symbol" w:hAnsi="Symbol" w:hint="default"/>
        <w:color w:val="00668B" w:themeColor="text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F9B0D4F"/>
    <w:multiLevelType w:val="hybridMultilevel"/>
    <w:tmpl w:val="9FEA56C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C6EE6"/>
    <w:multiLevelType w:val="multilevel"/>
    <w:tmpl w:val="6F825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3203F1"/>
    <w:multiLevelType w:val="multilevel"/>
    <w:tmpl w:val="EB909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384543"/>
    <w:multiLevelType w:val="multilevel"/>
    <w:tmpl w:val="7962415C"/>
    <w:numStyleLink w:val="Logoheadings"/>
  </w:abstractNum>
  <w:abstractNum w:abstractNumId="9" w15:restartNumberingAfterBreak="0">
    <w:nsid w:val="6F892DC4"/>
    <w:multiLevelType w:val="multilevel"/>
    <w:tmpl w:val="ED0C7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4"/>
  </w:num>
  <w:num w:numId="4">
    <w:abstractNumId w:val="3"/>
  </w:num>
  <w:num w:numId="5">
    <w:abstractNumId w:val="8"/>
  </w:num>
  <w:num w:numId="6">
    <w:abstractNumId w:val="2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FF1"/>
    <w:rsid w:val="00003E14"/>
    <w:rsid w:val="00004AAC"/>
    <w:rsid w:val="0001491A"/>
    <w:rsid w:val="0002595B"/>
    <w:rsid w:val="000411C9"/>
    <w:rsid w:val="00054F56"/>
    <w:rsid w:val="00073A01"/>
    <w:rsid w:val="00073EA1"/>
    <w:rsid w:val="00075442"/>
    <w:rsid w:val="0007583E"/>
    <w:rsid w:val="00094779"/>
    <w:rsid w:val="00096394"/>
    <w:rsid w:val="000B335E"/>
    <w:rsid w:val="000B588E"/>
    <w:rsid w:val="000C3D2E"/>
    <w:rsid w:val="000D7F3D"/>
    <w:rsid w:val="000E04F0"/>
    <w:rsid w:val="000F65BE"/>
    <w:rsid w:val="001A14BA"/>
    <w:rsid w:val="0021104F"/>
    <w:rsid w:val="002335DF"/>
    <w:rsid w:val="00281E2C"/>
    <w:rsid w:val="00284A6D"/>
    <w:rsid w:val="002D16C8"/>
    <w:rsid w:val="002E0AC8"/>
    <w:rsid w:val="0031298F"/>
    <w:rsid w:val="00314870"/>
    <w:rsid w:val="00346B97"/>
    <w:rsid w:val="00356755"/>
    <w:rsid w:val="00364B5E"/>
    <w:rsid w:val="00394940"/>
    <w:rsid w:val="003A32C3"/>
    <w:rsid w:val="003B4AAC"/>
    <w:rsid w:val="003B5D37"/>
    <w:rsid w:val="003B737D"/>
    <w:rsid w:val="003C0224"/>
    <w:rsid w:val="003D097F"/>
    <w:rsid w:val="003F4531"/>
    <w:rsid w:val="00406D1F"/>
    <w:rsid w:val="0043361D"/>
    <w:rsid w:val="004435F7"/>
    <w:rsid w:val="00453A12"/>
    <w:rsid w:val="00473308"/>
    <w:rsid w:val="0047358E"/>
    <w:rsid w:val="004748F1"/>
    <w:rsid w:val="00482B8D"/>
    <w:rsid w:val="00483CC2"/>
    <w:rsid w:val="00483D46"/>
    <w:rsid w:val="004848C8"/>
    <w:rsid w:val="00486973"/>
    <w:rsid w:val="00490E39"/>
    <w:rsid w:val="004C2065"/>
    <w:rsid w:val="004D0C7B"/>
    <w:rsid w:val="004E6A5B"/>
    <w:rsid w:val="004F67DE"/>
    <w:rsid w:val="00522C44"/>
    <w:rsid w:val="0052581A"/>
    <w:rsid w:val="00530268"/>
    <w:rsid w:val="00530A27"/>
    <w:rsid w:val="00560FF1"/>
    <w:rsid w:val="005634AF"/>
    <w:rsid w:val="00564685"/>
    <w:rsid w:val="00574743"/>
    <w:rsid w:val="00587B74"/>
    <w:rsid w:val="005945B1"/>
    <w:rsid w:val="005D0849"/>
    <w:rsid w:val="005D5475"/>
    <w:rsid w:val="005E0DC1"/>
    <w:rsid w:val="006320D8"/>
    <w:rsid w:val="00647E5D"/>
    <w:rsid w:val="006531E1"/>
    <w:rsid w:val="00661372"/>
    <w:rsid w:val="00661A36"/>
    <w:rsid w:val="00673366"/>
    <w:rsid w:val="006B7C2A"/>
    <w:rsid w:val="00702A2A"/>
    <w:rsid w:val="0071014B"/>
    <w:rsid w:val="00734716"/>
    <w:rsid w:val="007674DF"/>
    <w:rsid w:val="00774353"/>
    <w:rsid w:val="007A12AA"/>
    <w:rsid w:val="007A5C4F"/>
    <w:rsid w:val="007C24E1"/>
    <w:rsid w:val="007C2944"/>
    <w:rsid w:val="007C5E83"/>
    <w:rsid w:val="007D23E8"/>
    <w:rsid w:val="008330E9"/>
    <w:rsid w:val="00835261"/>
    <w:rsid w:val="0083736E"/>
    <w:rsid w:val="0084426C"/>
    <w:rsid w:val="00854167"/>
    <w:rsid w:val="00854419"/>
    <w:rsid w:val="008631A6"/>
    <w:rsid w:val="00877008"/>
    <w:rsid w:val="008811FC"/>
    <w:rsid w:val="0089570D"/>
    <w:rsid w:val="008B47E9"/>
    <w:rsid w:val="008B5AE0"/>
    <w:rsid w:val="008D4AC4"/>
    <w:rsid w:val="008E0EED"/>
    <w:rsid w:val="008F15C6"/>
    <w:rsid w:val="00906678"/>
    <w:rsid w:val="00915152"/>
    <w:rsid w:val="00924E4D"/>
    <w:rsid w:val="00927F42"/>
    <w:rsid w:val="00960835"/>
    <w:rsid w:val="009828D4"/>
    <w:rsid w:val="0099490A"/>
    <w:rsid w:val="009A21D8"/>
    <w:rsid w:val="009D7474"/>
    <w:rsid w:val="009F67CB"/>
    <w:rsid w:val="00A03AD2"/>
    <w:rsid w:val="00A07154"/>
    <w:rsid w:val="00A444C2"/>
    <w:rsid w:val="00A57851"/>
    <w:rsid w:val="00A6716E"/>
    <w:rsid w:val="00A90187"/>
    <w:rsid w:val="00AA6CD8"/>
    <w:rsid w:val="00AC0C4A"/>
    <w:rsid w:val="00AC5A59"/>
    <w:rsid w:val="00AF33D5"/>
    <w:rsid w:val="00B20E44"/>
    <w:rsid w:val="00B35574"/>
    <w:rsid w:val="00B66F53"/>
    <w:rsid w:val="00B86B20"/>
    <w:rsid w:val="00BA19C3"/>
    <w:rsid w:val="00BA6440"/>
    <w:rsid w:val="00BC6354"/>
    <w:rsid w:val="00BD48B4"/>
    <w:rsid w:val="00BD6314"/>
    <w:rsid w:val="00BF35B5"/>
    <w:rsid w:val="00BF412D"/>
    <w:rsid w:val="00C016E3"/>
    <w:rsid w:val="00C025D0"/>
    <w:rsid w:val="00C02F12"/>
    <w:rsid w:val="00C1421A"/>
    <w:rsid w:val="00C20719"/>
    <w:rsid w:val="00C30185"/>
    <w:rsid w:val="00C77118"/>
    <w:rsid w:val="00C80A48"/>
    <w:rsid w:val="00C81191"/>
    <w:rsid w:val="00C8745B"/>
    <w:rsid w:val="00C95B5E"/>
    <w:rsid w:val="00CB5879"/>
    <w:rsid w:val="00CC5F6F"/>
    <w:rsid w:val="00CD03DD"/>
    <w:rsid w:val="00CF38D8"/>
    <w:rsid w:val="00D24213"/>
    <w:rsid w:val="00D35D7F"/>
    <w:rsid w:val="00D53C94"/>
    <w:rsid w:val="00D64F83"/>
    <w:rsid w:val="00D77D85"/>
    <w:rsid w:val="00DB53AC"/>
    <w:rsid w:val="00E16185"/>
    <w:rsid w:val="00E46207"/>
    <w:rsid w:val="00E578DD"/>
    <w:rsid w:val="00E86F2D"/>
    <w:rsid w:val="00E87F4E"/>
    <w:rsid w:val="00E90CF7"/>
    <w:rsid w:val="00EB7F97"/>
    <w:rsid w:val="00EE3021"/>
    <w:rsid w:val="00EE4E58"/>
    <w:rsid w:val="00F10B1A"/>
    <w:rsid w:val="00F2486E"/>
    <w:rsid w:val="00F26289"/>
    <w:rsid w:val="00F26A7D"/>
    <w:rsid w:val="00F445CC"/>
    <w:rsid w:val="00F70052"/>
    <w:rsid w:val="00F73279"/>
    <w:rsid w:val="00FA0428"/>
    <w:rsid w:val="00FB0FA8"/>
    <w:rsid w:val="00FB5FE4"/>
    <w:rsid w:val="00FC1CD3"/>
    <w:rsid w:val="00FE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AEE034"/>
  <w14:defaultImageDpi w14:val="330"/>
  <w15:docId w15:val="{E92253B2-9FF7-4659-8043-5938F81D6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2"/>
    <w:qFormat/>
    <w:rsid w:val="0089570D"/>
    <w:rPr>
      <w:szCs w:val="20"/>
    </w:rPr>
  </w:style>
  <w:style w:type="paragraph" w:styleId="Kop1">
    <w:name w:val="heading 1"/>
    <w:basedOn w:val="Standaard"/>
    <w:next w:val="Bodytekstnieuwealinea"/>
    <w:link w:val="Kop1Char"/>
    <w:uiPriority w:val="9"/>
    <w:qFormat/>
    <w:rsid w:val="00877008"/>
    <w:pPr>
      <w:numPr>
        <w:ilvl w:val="1"/>
        <w:numId w:val="6"/>
      </w:numPr>
      <w:spacing w:before="480" w:after="120" w:line="288" w:lineRule="auto"/>
      <w:outlineLvl w:val="0"/>
    </w:pPr>
    <w:rPr>
      <w:rFonts w:asciiTheme="majorHAnsi" w:hAnsiTheme="majorHAnsi"/>
      <w:b/>
      <w:bCs/>
      <w:caps/>
      <w:color w:val="C94736"/>
      <w:spacing w:val="15"/>
      <w:sz w:val="30"/>
      <w:szCs w:val="22"/>
    </w:rPr>
  </w:style>
  <w:style w:type="paragraph" w:styleId="Kop2">
    <w:name w:val="heading 2"/>
    <w:basedOn w:val="Standaard"/>
    <w:next w:val="Bodytekstnieuwealinea"/>
    <w:link w:val="Kop2Char"/>
    <w:uiPriority w:val="9"/>
    <w:qFormat/>
    <w:rsid w:val="00927F42"/>
    <w:pPr>
      <w:numPr>
        <w:ilvl w:val="2"/>
        <w:numId w:val="5"/>
      </w:numPr>
      <w:spacing w:before="240" w:after="120" w:line="288" w:lineRule="auto"/>
      <w:outlineLvl w:val="1"/>
    </w:pPr>
    <w:rPr>
      <w:caps/>
      <w:spacing w:val="15"/>
      <w:szCs w:val="22"/>
    </w:rPr>
  </w:style>
  <w:style w:type="paragraph" w:styleId="Kop3">
    <w:name w:val="heading 3"/>
    <w:basedOn w:val="Standaard"/>
    <w:next w:val="Bodytekstnieuwealinea"/>
    <w:link w:val="Kop3Char"/>
    <w:qFormat/>
    <w:rsid w:val="00877008"/>
    <w:pPr>
      <w:numPr>
        <w:ilvl w:val="3"/>
        <w:numId w:val="5"/>
      </w:numPr>
      <w:spacing w:before="240" w:after="0" w:line="288" w:lineRule="auto"/>
      <w:outlineLvl w:val="2"/>
    </w:pPr>
    <w:rPr>
      <w:caps/>
      <w:color w:val="C94736"/>
      <w:spacing w:val="15"/>
      <w:szCs w:val="22"/>
    </w:rPr>
  </w:style>
  <w:style w:type="paragraph" w:styleId="Kop4">
    <w:name w:val="heading 4"/>
    <w:basedOn w:val="Standaard"/>
    <w:next w:val="Bodytekstnieuwealinea"/>
    <w:link w:val="Kop4Char"/>
    <w:qFormat/>
    <w:rsid w:val="00877008"/>
    <w:pPr>
      <w:numPr>
        <w:ilvl w:val="4"/>
        <w:numId w:val="5"/>
      </w:numPr>
      <w:spacing w:before="240" w:after="0" w:line="288" w:lineRule="auto"/>
      <w:outlineLvl w:val="3"/>
    </w:pPr>
    <w:rPr>
      <w:caps/>
      <w:color w:val="C94736"/>
      <w:spacing w:val="10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5945B1"/>
    <w:pPr>
      <w:pBdr>
        <w:bottom w:val="single" w:sz="6" w:space="1" w:color="00668B" w:themeColor="accent1"/>
      </w:pBdr>
      <w:spacing w:before="300" w:after="0"/>
      <w:outlineLvl w:val="4"/>
    </w:pPr>
    <w:rPr>
      <w:caps/>
      <w:color w:val="004C68" w:themeColor="accent1" w:themeShade="BF"/>
      <w:spacing w:val="10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945B1"/>
    <w:pPr>
      <w:pBdr>
        <w:bottom w:val="dotted" w:sz="6" w:space="1" w:color="00668B" w:themeColor="accent1"/>
      </w:pBdr>
      <w:spacing w:before="300" w:after="0"/>
      <w:outlineLvl w:val="5"/>
    </w:pPr>
    <w:rPr>
      <w:caps/>
      <w:color w:val="004C68" w:themeColor="accent1" w:themeShade="BF"/>
      <w:spacing w:val="10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945B1"/>
    <w:pPr>
      <w:spacing w:before="300" w:after="0"/>
      <w:outlineLvl w:val="6"/>
    </w:pPr>
    <w:rPr>
      <w:caps/>
      <w:color w:val="004C68" w:themeColor="accent1" w:themeShade="BF"/>
      <w:spacing w:val="10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945B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945B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77008"/>
    <w:rPr>
      <w:rFonts w:asciiTheme="majorHAnsi" w:hAnsiTheme="majorHAnsi"/>
      <w:b/>
      <w:bCs/>
      <w:caps/>
      <w:color w:val="C94736"/>
      <w:spacing w:val="15"/>
      <w:sz w:val="30"/>
    </w:rPr>
  </w:style>
  <w:style w:type="character" w:customStyle="1" w:styleId="Kop2Char">
    <w:name w:val="Kop 2 Char"/>
    <w:basedOn w:val="Standaardalinea-lettertype"/>
    <w:link w:val="Kop2"/>
    <w:uiPriority w:val="9"/>
    <w:rsid w:val="00927F42"/>
    <w:rPr>
      <w:caps/>
      <w:spacing w:val="15"/>
    </w:rPr>
  </w:style>
  <w:style w:type="character" w:customStyle="1" w:styleId="Kop3Char">
    <w:name w:val="Kop 3 Char"/>
    <w:basedOn w:val="Standaardalinea-lettertype"/>
    <w:link w:val="Kop3"/>
    <w:rsid w:val="00877008"/>
    <w:rPr>
      <w:caps/>
      <w:color w:val="C94736"/>
      <w:spacing w:val="15"/>
    </w:rPr>
  </w:style>
  <w:style w:type="character" w:customStyle="1" w:styleId="Kop4Char">
    <w:name w:val="Kop 4 Char"/>
    <w:basedOn w:val="Standaardalinea-lettertype"/>
    <w:link w:val="Kop4"/>
    <w:rsid w:val="00877008"/>
    <w:rPr>
      <w:caps/>
      <w:color w:val="C94736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66F53"/>
    <w:rPr>
      <w:caps/>
      <w:color w:val="004C68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945B1"/>
    <w:rPr>
      <w:caps/>
      <w:color w:val="004C68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945B1"/>
    <w:rPr>
      <w:caps/>
      <w:color w:val="004C68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945B1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945B1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5945B1"/>
    <w:rPr>
      <w:b/>
      <w:bCs/>
      <w:color w:val="004C68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77008"/>
    <w:pPr>
      <w:spacing w:before="0" w:after="240"/>
      <w:outlineLvl w:val="0"/>
    </w:pPr>
    <w:rPr>
      <w:caps/>
      <w:color w:val="C94736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77008"/>
    <w:rPr>
      <w:caps/>
      <w:color w:val="C94736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semiHidden/>
    <w:rsid w:val="00094779"/>
    <w:pPr>
      <w:numPr>
        <w:ilvl w:val="1"/>
      </w:numPr>
    </w:pPr>
    <w:rPr>
      <w:rFonts w:asciiTheme="majorHAnsi" w:eastAsiaTheme="majorEastAsia" w:hAnsiTheme="majorHAnsi" w:cstheme="majorBidi"/>
      <w:i/>
      <w:iCs/>
      <w:color w:val="00668B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094779"/>
    <w:rPr>
      <w:rFonts w:asciiTheme="majorHAnsi" w:eastAsiaTheme="majorEastAsia" w:hAnsiTheme="majorHAnsi" w:cstheme="majorBidi"/>
      <w:i/>
      <w:iCs/>
      <w:color w:val="00668B" w:themeColor="accent1"/>
      <w:spacing w:val="15"/>
      <w:sz w:val="24"/>
      <w:szCs w:val="24"/>
    </w:rPr>
  </w:style>
  <w:style w:type="character" w:styleId="Zwaar">
    <w:name w:val="Strong"/>
    <w:uiPriority w:val="22"/>
    <w:qFormat/>
    <w:rsid w:val="005945B1"/>
    <w:rPr>
      <w:b/>
      <w:bCs/>
    </w:rPr>
  </w:style>
  <w:style w:type="paragraph" w:styleId="Geenafstand">
    <w:name w:val="No Spacing"/>
    <w:basedOn w:val="Standaard"/>
    <w:link w:val="GeenafstandChar"/>
    <w:uiPriority w:val="1"/>
    <w:semiHidden/>
    <w:rsid w:val="005945B1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semiHidden/>
    <w:rsid w:val="006531E1"/>
    <w:rPr>
      <w:sz w:val="20"/>
      <w:szCs w:val="20"/>
    </w:rPr>
  </w:style>
  <w:style w:type="paragraph" w:customStyle="1" w:styleId="Bodylijstjegenummerd">
    <w:name w:val="Body_lijstje_genummerd"/>
    <w:basedOn w:val="Bodylijstje"/>
    <w:uiPriority w:val="2"/>
    <w:qFormat/>
    <w:rsid w:val="0089570D"/>
    <w:pPr>
      <w:numPr>
        <w:numId w:val="4"/>
      </w:numPr>
      <w:ind w:left="567" w:hanging="567"/>
    </w:pPr>
    <w:rPr>
      <w:lang w:val="nl-NL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5945B1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094779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5945B1"/>
    <w:pPr>
      <w:pBdr>
        <w:top w:val="single" w:sz="4" w:space="10" w:color="00668B" w:themeColor="accent1"/>
        <w:left w:val="single" w:sz="4" w:space="10" w:color="00668B" w:themeColor="accent1"/>
      </w:pBdr>
      <w:spacing w:after="0"/>
      <w:ind w:left="1296" w:right="1152"/>
      <w:jc w:val="both"/>
    </w:pPr>
    <w:rPr>
      <w:i/>
      <w:iCs/>
      <w:color w:val="00668B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094779"/>
    <w:rPr>
      <w:i/>
      <w:iCs/>
      <w:color w:val="00668B" w:themeColor="accent1"/>
      <w:sz w:val="20"/>
      <w:szCs w:val="20"/>
    </w:rPr>
  </w:style>
  <w:style w:type="character" w:styleId="Subtielebenadrukking">
    <w:name w:val="Subtle Emphasis"/>
    <w:uiPriority w:val="19"/>
    <w:semiHidden/>
    <w:qFormat/>
    <w:rsid w:val="00094779"/>
    <w:rPr>
      <w:i/>
      <w:iCs/>
      <w:color w:val="00668B" w:themeColor="text2"/>
    </w:rPr>
  </w:style>
  <w:style w:type="character" w:styleId="Intensievebenadrukking">
    <w:name w:val="Intense Emphasis"/>
    <w:uiPriority w:val="21"/>
    <w:semiHidden/>
    <w:rsid w:val="005945B1"/>
    <w:rPr>
      <w:b/>
      <w:bCs/>
      <w:caps/>
      <w:color w:val="003245" w:themeColor="accent1" w:themeShade="7F"/>
      <w:spacing w:val="10"/>
    </w:rPr>
  </w:style>
  <w:style w:type="character" w:styleId="Subtieleverwijzing">
    <w:name w:val="Subtle Reference"/>
    <w:uiPriority w:val="31"/>
    <w:semiHidden/>
    <w:rsid w:val="00490E39"/>
    <w:rPr>
      <w:b/>
      <w:bCs/>
      <w:color w:val="00668B" w:themeColor="accent1"/>
    </w:rPr>
  </w:style>
  <w:style w:type="character" w:styleId="Intensieveverwijzing">
    <w:name w:val="Intense Reference"/>
    <w:uiPriority w:val="32"/>
    <w:semiHidden/>
    <w:rsid w:val="005945B1"/>
    <w:rPr>
      <w:b/>
      <w:bCs/>
      <w:i/>
      <w:iCs/>
      <w:caps/>
      <w:color w:val="00668B" w:themeColor="accent1"/>
    </w:rPr>
  </w:style>
  <w:style w:type="character" w:styleId="Titelvanboek">
    <w:name w:val="Book Title"/>
    <w:uiPriority w:val="33"/>
    <w:semiHidden/>
    <w:qFormat/>
    <w:rsid w:val="005945B1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5945B1"/>
    <w:pPr>
      <w:outlineLvl w:val="9"/>
    </w:pPr>
    <w:rPr>
      <w:lang w:bidi="en-US"/>
    </w:rPr>
  </w:style>
  <w:style w:type="character" w:styleId="Hyperlink">
    <w:name w:val="Hyperlink"/>
    <w:basedOn w:val="Standaardalinea-lettertype"/>
    <w:uiPriority w:val="99"/>
    <w:unhideWhenUsed/>
    <w:rsid w:val="00490E39"/>
    <w:rPr>
      <w:color w:val="00668B" w:themeColor="text2"/>
      <w:u w:val="single"/>
    </w:rPr>
  </w:style>
  <w:style w:type="paragraph" w:customStyle="1" w:styleId="Bodytekstgeenwitruimte">
    <w:name w:val="Body_tekst_geen_witruimte"/>
    <w:basedOn w:val="Standaard"/>
    <w:uiPriority w:val="1"/>
    <w:qFormat/>
    <w:rsid w:val="0089570D"/>
    <w:pPr>
      <w:spacing w:before="0" w:after="0" w:line="288" w:lineRule="auto"/>
    </w:pPr>
    <w:rPr>
      <w:rFonts w:eastAsia="Times New Roman" w:cs="Times New Roman"/>
      <w:szCs w:val="24"/>
      <w:lang w:eastAsia="en-GB"/>
    </w:rPr>
  </w:style>
  <w:style w:type="paragraph" w:styleId="Voetnoottekst">
    <w:name w:val="footnote text"/>
    <w:basedOn w:val="Standaard"/>
    <w:link w:val="VoetnoottekstChar"/>
    <w:uiPriority w:val="99"/>
    <w:semiHidden/>
    <w:rsid w:val="00094779"/>
    <w:pPr>
      <w:spacing w:before="0" w:line="252" w:lineRule="auto"/>
    </w:pPr>
    <w:rPr>
      <w:rFonts w:eastAsia="PMingLiU" w:cs="Times New Roman"/>
      <w:sz w:val="16"/>
      <w:lang w:val="en-US" w:bidi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66F53"/>
    <w:rPr>
      <w:rFonts w:eastAsia="PMingLiU" w:cs="Times New Roman"/>
      <w:sz w:val="16"/>
      <w:szCs w:val="20"/>
      <w:lang w:val="en-US" w:bidi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03E14"/>
    <w:rPr>
      <w:vertAlign w:val="superscript"/>
    </w:rPr>
  </w:style>
  <w:style w:type="paragraph" w:styleId="Koptekst">
    <w:name w:val="header"/>
    <w:basedOn w:val="Standaard"/>
    <w:link w:val="KoptekstChar"/>
    <w:uiPriority w:val="99"/>
    <w:rsid w:val="00CD03DD"/>
    <w:pPr>
      <w:tabs>
        <w:tab w:val="center" w:pos="4536"/>
        <w:tab w:val="right" w:pos="9072"/>
      </w:tabs>
      <w:spacing w:before="0" w:after="0" w:line="288" w:lineRule="auto"/>
    </w:pPr>
    <w:rPr>
      <w:rFonts w:eastAsia="PMingLiU" w:cs="Times New Roman"/>
      <w:sz w:val="16"/>
      <w:szCs w:val="22"/>
      <w:lang w:val="en-US" w:bidi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6531E1"/>
    <w:rPr>
      <w:rFonts w:eastAsia="PMingLiU" w:cs="Times New Roman"/>
      <w:sz w:val="16"/>
      <w:lang w:val="en-US" w:bidi="en-US"/>
    </w:rPr>
  </w:style>
  <w:style w:type="paragraph" w:styleId="Voettekst">
    <w:name w:val="footer"/>
    <w:basedOn w:val="Standaard"/>
    <w:link w:val="VoettekstChar"/>
    <w:uiPriority w:val="99"/>
    <w:rsid w:val="003C0224"/>
    <w:pPr>
      <w:tabs>
        <w:tab w:val="right" w:pos="9072"/>
      </w:tabs>
      <w:spacing w:before="0" w:after="0" w:line="240" w:lineRule="auto"/>
      <w:ind w:left="-766"/>
    </w:pPr>
    <w:rPr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3C0224"/>
    <w:rPr>
      <w:sz w:val="14"/>
      <w:szCs w:val="20"/>
    </w:rPr>
  </w:style>
  <w:style w:type="paragraph" w:styleId="Normaalweb">
    <w:name w:val="Normal (Web)"/>
    <w:basedOn w:val="Standaard"/>
    <w:uiPriority w:val="99"/>
    <w:semiHidden/>
    <w:rsid w:val="00C95B5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30A2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30A27"/>
    <w:rPr>
      <w:rFonts w:ascii="Tahoma" w:hAnsi="Tahoma" w:cs="Tahoma"/>
      <w:sz w:val="16"/>
      <w:szCs w:val="16"/>
    </w:rPr>
  </w:style>
  <w:style w:type="numbering" w:customStyle="1" w:styleId="Logonummers">
    <w:name w:val="Logo_nummers"/>
    <w:uiPriority w:val="99"/>
    <w:rsid w:val="00A57851"/>
    <w:pPr>
      <w:numPr>
        <w:numId w:val="4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F26A7D"/>
    <w:rPr>
      <w:color w:val="808080"/>
    </w:rPr>
  </w:style>
  <w:style w:type="paragraph" w:customStyle="1" w:styleId="Covertitle">
    <w:name w:val="Cover_title"/>
    <w:basedOn w:val="Titel"/>
    <w:uiPriority w:val="3"/>
    <w:qFormat/>
    <w:rsid w:val="008330E9"/>
    <w:pPr>
      <w:spacing w:before="4800" w:after="600" w:line="240" w:lineRule="auto"/>
      <w:jc w:val="center"/>
      <w:outlineLvl w:val="9"/>
    </w:pPr>
    <w:rPr>
      <w:b/>
      <w:sz w:val="64"/>
    </w:rPr>
  </w:style>
  <w:style w:type="paragraph" w:customStyle="1" w:styleId="Coverdatum">
    <w:name w:val="Cover_datum"/>
    <w:basedOn w:val="Covertitle"/>
    <w:uiPriority w:val="3"/>
    <w:qFormat/>
    <w:rsid w:val="008330E9"/>
    <w:pPr>
      <w:spacing w:before="5040" w:after="0" w:line="288" w:lineRule="auto"/>
      <w:contextualSpacing/>
    </w:pPr>
    <w:rPr>
      <w:b w:val="0"/>
      <w:color w:val="7F7F7F" w:themeColor="accent3"/>
      <w:sz w:val="18"/>
    </w:rPr>
  </w:style>
  <w:style w:type="paragraph" w:customStyle="1" w:styleId="Coverversie">
    <w:name w:val="Cover_versie"/>
    <w:basedOn w:val="Coverdatum"/>
    <w:uiPriority w:val="3"/>
    <w:qFormat/>
    <w:rsid w:val="008330E9"/>
    <w:pPr>
      <w:spacing w:before="120" w:after="240"/>
      <w:contextualSpacing w:val="0"/>
    </w:pPr>
  </w:style>
  <w:style w:type="numbering" w:customStyle="1" w:styleId="Logoheadings">
    <w:name w:val="Logo headings"/>
    <w:uiPriority w:val="99"/>
    <w:rsid w:val="0031298F"/>
    <w:pPr>
      <w:numPr>
        <w:numId w:val="1"/>
      </w:numPr>
    </w:pPr>
  </w:style>
  <w:style w:type="paragraph" w:customStyle="1" w:styleId="Bodytekstnieuwealinea">
    <w:name w:val="Body_tekst_nieuwe_alinea"/>
    <w:basedOn w:val="Standaard"/>
    <w:uiPriority w:val="1"/>
    <w:qFormat/>
    <w:rsid w:val="00927F42"/>
    <w:pPr>
      <w:spacing w:before="0" w:after="240" w:line="288" w:lineRule="auto"/>
    </w:pPr>
    <w:rPr>
      <w:rFonts w:eastAsia="Times New Roman" w:cs="Times New Roman"/>
      <w:szCs w:val="24"/>
      <w:lang w:eastAsia="en-GB"/>
    </w:rPr>
  </w:style>
  <w:style w:type="paragraph" w:customStyle="1" w:styleId="Bodylijstje">
    <w:name w:val="Body_lijstje"/>
    <w:basedOn w:val="Bodytekstnieuwealinea"/>
    <w:uiPriority w:val="2"/>
    <w:qFormat/>
    <w:rsid w:val="0089570D"/>
    <w:pPr>
      <w:numPr>
        <w:numId w:val="3"/>
      </w:numPr>
      <w:ind w:left="567" w:hanging="567"/>
      <w:contextualSpacing/>
    </w:pPr>
  </w:style>
  <w:style w:type="numbering" w:customStyle="1" w:styleId="Logobullets">
    <w:name w:val="Logo_bullets"/>
    <w:uiPriority w:val="99"/>
    <w:rsid w:val="006531E1"/>
    <w:pPr>
      <w:numPr>
        <w:numId w:val="2"/>
      </w:numPr>
    </w:pPr>
  </w:style>
  <w:style w:type="paragraph" w:styleId="Inhopg1">
    <w:name w:val="toc 1"/>
    <w:basedOn w:val="Standaard"/>
    <w:next w:val="Standaard"/>
    <w:autoRedefine/>
    <w:uiPriority w:val="39"/>
    <w:unhideWhenUsed/>
    <w:rsid w:val="00BF412D"/>
    <w:pPr>
      <w:tabs>
        <w:tab w:val="right" w:leader="dot" w:pos="7938"/>
      </w:tabs>
      <w:spacing w:before="360" w:after="120"/>
    </w:pPr>
    <w:rPr>
      <w:caps/>
      <w:noProof/>
      <w:color w:val="00668B" w:themeColor="text2"/>
      <w:sz w:val="24"/>
    </w:rPr>
  </w:style>
  <w:style w:type="paragraph" w:styleId="Inhopg2">
    <w:name w:val="toc 2"/>
    <w:basedOn w:val="Standaard"/>
    <w:next w:val="Standaard"/>
    <w:autoRedefine/>
    <w:uiPriority w:val="39"/>
    <w:unhideWhenUsed/>
    <w:rsid w:val="00BF412D"/>
    <w:pPr>
      <w:tabs>
        <w:tab w:val="left" w:pos="426"/>
        <w:tab w:val="right" w:leader="dot" w:pos="7938"/>
      </w:tabs>
      <w:spacing w:before="120" w:after="60"/>
      <w:ind w:left="426" w:hanging="426"/>
    </w:pPr>
    <w:rPr>
      <w:caps/>
      <w:noProof/>
    </w:rPr>
  </w:style>
  <w:style w:type="paragraph" w:styleId="Inhopg3">
    <w:name w:val="toc 3"/>
    <w:basedOn w:val="Standaard"/>
    <w:next w:val="Standaard"/>
    <w:autoRedefine/>
    <w:uiPriority w:val="39"/>
    <w:unhideWhenUsed/>
    <w:rsid w:val="00BF412D"/>
    <w:pPr>
      <w:tabs>
        <w:tab w:val="left" w:pos="993"/>
        <w:tab w:val="right" w:leader="dot" w:pos="7938"/>
      </w:tabs>
      <w:spacing w:before="120" w:after="60"/>
      <w:ind w:left="993" w:hanging="567"/>
    </w:pPr>
    <w:rPr>
      <w:noProof/>
    </w:rPr>
  </w:style>
  <w:style w:type="paragraph" w:styleId="Inhopg4">
    <w:name w:val="toc 4"/>
    <w:basedOn w:val="Standaard"/>
    <w:next w:val="Standaard"/>
    <w:autoRedefine/>
    <w:uiPriority w:val="39"/>
    <w:unhideWhenUsed/>
    <w:rsid w:val="00BF412D"/>
    <w:pPr>
      <w:tabs>
        <w:tab w:val="left" w:pos="993"/>
        <w:tab w:val="right" w:leader="dot" w:pos="7938"/>
      </w:tabs>
      <w:spacing w:before="120" w:after="60"/>
      <w:ind w:left="993" w:hanging="567"/>
    </w:pPr>
    <w:rPr>
      <w:noProof/>
      <w:color w:val="7F7F7F" w:themeColor="accent3"/>
    </w:rPr>
  </w:style>
  <w:style w:type="paragraph" w:customStyle="1" w:styleId="TitleTOC">
    <w:name w:val="Title_TOC"/>
    <w:basedOn w:val="Titel"/>
    <w:uiPriority w:val="10"/>
    <w:qFormat/>
    <w:rsid w:val="008330E9"/>
    <w:pPr>
      <w:outlineLvl w:val="9"/>
    </w:pPr>
  </w:style>
  <w:style w:type="character" w:customStyle="1" w:styleId="Benadrukking">
    <w:name w:val="Benadrukking"/>
    <w:basedOn w:val="Standaardalinea-lettertype"/>
    <w:uiPriority w:val="3"/>
    <w:qFormat/>
    <w:rsid w:val="00486973"/>
    <w:rPr>
      <w:b w:val="0"/>
      <w:color w:val="auto"/>
      <w:bdr w:val="none" w:sz="0" w:space="0" w:color="auto"/>
      <w:shd w:val="clear" w:color="auto" w:fill="C2C2C2" w:themeFill="background2" w:themeFillShade="E6"/>
    </w:rPr>
  </w:style>
  <w:style w:type="character" w:customStyle="1" w:styleId="Benadrukkingkapitaal">
    <w:name w:val="Benadrukking_kapitaal"/>
    <w:basedOn w:val="Standaardalinea-lettertype"/>
    <w:uiPriority w:val="3"/>
    <w:qFormat/>
    <w:rsid w:val="00877008"/>
    <w:rPr>
      <w:caps/>
      <w:smallCaps w:val="0"/>
      <w:color w:val="C9473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53C9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53C94"/>
    <w:rPr>
      <w:color w:val="7F7F7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2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4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jp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embed/dF6qpbC4olA?feature=oembed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zorg-en-gezondheid.be/sites/default/files/atoms/files/Folder_contactonderzoek_07052020_0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zorg-en-gezondheid.be/sites/default/files/atoms/files/Folder_contactonderzoek_07052020_0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time_continue=1&amp;v=dF6qpbC4olA&amp;feature=emb_logo" TargetMode="External"/><Relationship Id="rId14" Type="http://schemas.openxmlformats.org/officeDocument/2006/relationships/hyperlink" Target="https://www.youtube.com/watch?time_continue=1&amp;v=dF6qpbC4olA&amp;feature=emb_log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issa.martens\AppData\Local\Microsoft\Windows\INetCache\Content.Outlook\QC1PLE4S\Vlaamse%20Logo's%20-%20document%20met%20logo.dotx" TargetMode="External"/></Relationships>
</file>

<file path=word/theme/theme1.xml><?xml version="1.0" encoding="utf-8"?>
<a:theme xmlns:a="http://schemas.openxmlformats.org/drawingml/2006/main" name="Kantoorthema">
  <a:themeElements>
    <a:clrScheme name="Logo Mechelen">
      <a:dk1>
        <a:sysClr val="windowText" lastClr="000000"/>
      </a:dk1>
      <a:lt1>
        <a:sysClr val="window" lastClr="FFFFFF"/>
      </a:lt1>
      <a:dk2>
        <a:srgbClr val="00668B"/>
      </a:dk2>
      <a:lt2>
        <a:srgbClr val="D8D8D8"/>
      </a:lt2>
      <a:accent1>
        <a:srgbClr val="00668B"/>
      </a:accent1>
      <a:accent2>
        <a:srgbClr val="D8D8D8"/>
      </a:accent2>
      <a:accent3>
        <a:srgbClr val="7F7F7F"/>
      </a:accent3>
      <a:accent4>
        <a:srgbClr val="595959"/>
      </a:accent4>
      <a:accent5>
        <a:srgbClr val="00506C"/>
      </a:accent5>
      <a:accent6>
        <a:srgbClr val="E36C09"/>
      </a:accent6>
      <a:hlink>
        <a:srgbClr val="00668B"/>
      </a:hlink>
      <a:folHlink>
        <a:srgbClr val="7F7F7F"/>
      </a:folHlink>
    </a:clrScheme>
    <a:fontScheme name="LogoMechelen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E9426-897C-479F-807F-BE52633A3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Vlaamse Logo's - document met logo.dotx</Template>
  <TotalTime>13</TotalTime>
  <Pages>3</Pages>
  <Words>304</Words>
  <Characters>1672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Logo Mechelen document</vt:lpstr>
      <vt:lpstr>Logo Mechelen document</vt:lpstr>
    </vt:vector>
  </TitlesOfParts>
  <Company>Hewlett-Packard Company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Mechelen document</dc:title>
  <dc:subject/>
  <dc:creator>Melissa Martens</dc:creator>
  <cp:keywords/>
  <dc:description/>
  <cp:lastModifiedBy>Melissa Martens</cp:lastModifiedBy>
  <cp:revision>3</cp:revision>
  <cp:lastPrinted>2014-07-22T08:53:00Z</cp:lastPrinted>
  <dcterms:created xsi:type="dcterms:W3CDTF">2020-05-11T09:09:00Z</dcterms:created>
  <dcterms:modified xsi:type="dcterms:W3CDTF">2020-05-12T12:10:00Z</dcterms:modified>
</cp:coreProperties>
</file>